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892C2" w14:textId="77777777" w:rsidR="00455867" w:rsidRDefault="00455867" w:rsidP="00455867">
      <w:pPr>
        <w:tabs>
          <w:tab w:val="left" w:pos="10224"/>
        </w:tabs>
      </w:pPr>
    </w:p>
    <w:p w14:paraId="22C2DDD1" w14:textId="77777777" w:rsidR="00455867" w:rsidRDefault="00455867" w:rsidP="00455867">
      <w:pPr>
        <w:tabs>
          <w:tab w:val="left" w:pos="10224"/>
        </w:tabs>
      </w:pPr>
    </w:p>
    <w:p w14:paraId="28C45D64" w14:textId="77777777" w:rsidR="00455867" w:rsidRDefault="00455867" w:rsidP="00455867">
      <w:pPr>
        <w:tabs>
          <w:tab w:val="left" w:pos="10224"/>
        </w:tabs>
      </w:pPr>
    </w:p>
    <w:p w14:paraId="103F7D3A" w14:textId="77777777" w:rsidR="00455867" w:rsidRDefault="000D62E7" w:rsidP="00455867">
      <w:pPr>
        <w:tabs>
          <w:tab w:val="left" w:pos="10224"/>
        </w:tabs>
      </w:pPr>
      <w:r w:rsidRPr="00455867">
        <w:rPr>
          <w:rFonts w:ascii="Montserrat" w:hAnsi="Montserrat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DEB049F" wp14:editId="6C1D40D8">
                <wp:simplePos x="0" y="0"/>
                <wp:positionH relativeFrom="column">
                  <wp:posOffset>151320</wp:posOffset>
                </wp:positionH>
                <wp:positionV relativeFrom="page">
                  <wp:posOffset>1870710</wp:posOffset>
                </wp:positionV>
                <wp:extent cx="1355090" cy="659765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659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5B81A" w14:textId="77777777" w:rsidR="004D7A99" w:rsidRPr="000B11A8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0B11A8"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DM</w:t>
                            </w: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 | Ch. </w:t>
                            </w:r>
                            <w:r w:rsidR="001252EC"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d</w:t>
                            </w: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es Cèdres 5</w:t>
                            </w:r>
                          </w:p>
                          <w:p w14:paraId="79E4B122" w14:textId="77777777" w:rsidR="004D7A99" w:rsidRPr="000B11A8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CH – 1004 Lausanne</w:t>
                            </w:r>
                          </w:p>
                          <w:p w14:paraId="556C5093" w14:textId="77777777" w:rsidR="004D7A99" w:rsidRPr="004D7A99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</w:pPr>
                            <w:r w:rsidRPr="004D7A99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  <w:t>+41 21 643 73 73</w:t>
                            </w:r>
                          </w:p>
                          <w:p w14:paraId="375BEE8B" w14:textId="77777777" w:rsidR="004D7A99" w:rsidRPr="004D7A99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</w:pPr>
                            <w:r w:rsidRPr="004D7A99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  <w:t>info@dmr.ch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DEB049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.9pt;margin-top:147.3pt;width:106.7pt;height:51.95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" fillcolor="window" stroked="f">
                <v:textbox style="mso-fit-shape-to-text:t">
                  <w:txbxContent>
                    <w:p w14:paraId="7A35B81A" w14:textId="77777777" w:rsidR="004D7A99" w:rsidRPr="000B11A8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</w:pPr>
                      <w:r w:rsidRPr="000B11A8"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  <w:lang w:val="de-CH"/>
                        </w:rPr>
                        <w:t>DM</w:t>
                      </w: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 | </w:t>
                      </w:r>
                      <w:proofErr w:type="spellStart"/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Ch</w:t>
                      </w:r>
                      <w:proofErr w:type="spellEnd"/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. </w:t>
                      </w:r>
                      <w:r w:rsidR="001252EC"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d</w:t>
                      </w: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es </w:t>
                      </w:r>
                      <w:proofErr w:type="spellStart"/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Cèdres</w:t>
                      </w:r>
                      <w:proofErr w:type="spellEnd"/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 5</w:t>
                      </w:r>
                    </w:p>
                    <w:p w14:paraId="79E4B122" w14:textId="77777777" w:rsidR="004D7A99" w:rsidRPr="000B11A8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</w:pP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CH – 1004 Lausanne</w:t>
                      </w:r>
                    </w:p>
                    <w:p w14:paraId="556C5093" w14:textId="77777777" w:rsidR="004D7A99" w:rsidRPr="004D7A99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</w:pPr>
                      <w:r w:rsidRPr="004D7A99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  <w:t>+41 21 643 73 73</w:t>
                      </w:r>
                    </w:p>
                    <w:p w14:paraId="375BEE8B" w14:textId="77777777" w:rsidR="004D7A99" w:rsidRPr="004D7A99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</w:pPr>
                      <w:r w:rsidRPr="004D7A99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  <w:t>info@dmr.ch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EB3E0E0" w14:textId="77777777" w:rsidR="00455867" w:rsidRDefault="00455867" w:rsidP="00455867">
      <w:pPr>
        <w:tabs>
          <w:tab w:val="left" w:pos="10224"/>
        </w:tabs>
      </w:pPr>
    </w:p>
    <w:p w14:paraId="05C6E42B" w14:textId="77777777" w:rsidR="00455867" w:rsidRDefault="00455867" w:rsidP="00455867">
      <w:pPr>
        <w:tabs>
          <w:tab w:val="left" w:pos="10224"/>
        </w:tabs>
      </w:pPr>
    </w:p>
    <w:p w14:paraId="3A2C0396" w14:textId="77777777" w:rsidR="00455867" w:rsidRDefault="00455867" w:rsidP="00455867">
      <w:pPr>
        <w:tabs>
          <w:tab w:val="left" w:pos="10224"/>
        </w:tabs>
      </w:pPr>
    </w:p>
    <w:p w14:paraId="459273A6" w14:textId="77777777" w:rsidR="00455867" w:rsidRDefault="00455867" w:rsidP="00455867">
      <w:pPr>
        <w:tabs>
          <w:tab w:val="left" w:pos="10224"/>
        </w:tabs>
      </w:pPr>
    </w:p>
    <w:p w14:paraId="1E6B7F33" w14:textId="77777777" w:rsidR="00455867" w:rsidRDefault="00455867" w:rsidP="00455867">
      <w:pPr>
        <w:tabs>
          <w:tab w:val="left" w:pos="10224"/>
        </w:tabs>
      </w:pPr>
    </w:p>
    <w:p w14:paraId="770982C4" w14:textId="77777777" w:rsidR="00455867" w:rsidRDefault="00455867" w:rsidP="00455867">
      <w:pPr>
        <w:jc w:val="both"/>
      </w:pPr>
    </w:p>
    <w:p w14:paraId="42EA840D" w14:textId="1871ACCB" w:rsidR="00262652" w:rsidRPr="00455867" w:rsidRDefault="00062312" w:rsidP="00455867">
      <w:pPr>
        <w:spacing w:after="737"/>
        <w:ind w:left="2410" w:right="1826"/>
        <w:rPr>
          <w:rFonts w:ascii="Montserrat" w:hAnsi="Montserrat"/>
          <w:b/>
          <w:bCs/>
          <w:sz w:val="26"/>
          <w:szCs w:val="26"/>
        </w:rPr>
      </w:pPr>
      <w:r w:rsidRPr="00455867">
        <w:rPr>
          <w:rFonts w:ascii="Montserrat" w:hAnsi="Montserrat"/>
          <w:b/>
          <w:bCs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3B923495" wp14:editId="239819F0">
            <wp:simplePos x="0" y="0"/>
            <wp:positionH relativeFrom="column">
              <wp:posOffset>600501</wp:posOffset>
            </wp:positionH>
            <wp:positionV relativeFrom="page">
              <wp:posOffset>600501</wp:posOffset>
            </wp:positionV>
            <wp:extent cx="1854200" cy="784860"/>
            <wp:effectExtent l="0" t="0" r="0" b="0"/>
            <wp:wrapTight wrapText="bothSides">
              <wp:wrapPolygon edited="0">
                <wp:start x="222" y="0"/>
                <wp:lineTo x="0" y="19922"/>
                <wp:lineTo x="16422" y="20971"/>
                <wp:lineTo x="17975" y="20971"/>
                <wp:lineTo x="19529" y="19922"/>
                <wp:lineTo x="19085" y="16777"/>
                <wp:lineTo x="16422" y="16777"/>
                <wp:lineTo x="21082" y="11010"/>
                <wp:lineTo x="21082" y="8388"/>
                <wp:lineTo x="9764" y="0"/>
                <wp:lineTo x="222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20203" r="9589" b="1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8C" w:rsidRPr="00455867">
        <w:rPr>
          <w:rFonts w:ascii="Montserrat" w:hAnsi="Montserrat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806F2D" wp14:editId="1035E725">
                <wp:simplePos x="0" y="0"/>
                <wp:positionH relativeFrom="column">
                  <wp:posOffset>1509032</wp:posOffset>
                </wp:positionH>
                <wp:positionV relativeFrom="page">
                  <wp:posOffset>9839960</wp:posOffset>
                </wp:positionV>
                <wp:extent cx="4959985" cy="259080"/>
                <wp:effectExtent l="0" t="0" r="0" b="0"/>
                <wp:wrapSquare wrapText="bothSides"/>
                <wp:docPr id="1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98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AF1E4" w14:textId="77777777" w:rsidR="00A07E8D" w:rsidRPr="00A07E8D" w:rsidRDefault="00A07E8D" w:rsidP="00A07E8D">
                            <w:pPr>
                              <w:spacing w:after="0"/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A07E8D">
                              <w:rPr>
                                <w:rFonts w:ascii="Montserrat SemiBold" w:hAnsi="Montserrat SemiBold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>CCP</w:t>
                            </w:r>
                            <w:r w:rsidRPr="00A07E8D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07E8D"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 xml:space="preserve">10-700-2 </w:t>
                            </w:r>
                            <w:r w:rsidRPr="00A07E8D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 xml:space="preserve">| </w:t>
                            </w:r>
                            <w:r w:rsidRPr="00A07E8D">
                              <w:rPr>
                                <w:rFonts w:ascii="Montserrat SemiBold" w:hAnsi="Montserrat SemiBold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>IBAN</w:t>
                            </w:r>
                            <w:r w:rsidRPr="00A07E8D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07E8D"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</w:rPr>
                              <w:t>CH</w:t>
                            </w:r>
                            <w:r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  <w:lang w:val="en-US"/>
                              </w:rPr>
                              <w:t>08 0900 0000 1000 0700 2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E806F2D" id="Zone de texte 8" o:spid="_x0000_s1027" type="#_x0000_t202" style="position:absolute;left:0;text-align:left;margin-left:118.8pt;margin-top:774.8pt;width:390.55pt;height:2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" filled="f" stroked="f">
                <v:textbox>
                  <w:txbxContent>
                    <w:p w14:paraId="361AF1E4" w14:textId="77777777" w:rsidR="00A07E8D" w:rsidRPr="00A07E8D" w:rsidRDefault="00A07E8D" w:rsidP="00A07E8D">
                      <w:pPr>
                        <w:spacing w:after="0"/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  <w:lang w:val="en-US"/>
                        </w:rPr>
                      </w:pPr>
                      <w:r w:rsidRPr="00A07E8D">
                        <w:rPr>
                          <w:rFonts w:ascii="Montserrat SemiBold" w:hAnsi="Montserrat SemiBold"/>
                          <w:b/>
                          <w:bCs/>
                          <w:color w:val="413C91"/>
                          <w:sz w:val="17"/>
                          <w:szCs w:val="17"/>
                        </w:rPr>
                        <w:t>CCP</w:t>
                      </w:r>
                      <w:r w:rsidRPr="00A07E8D">
                        <w:rPr>
                          <w:rFonts w:ascii="Montserrat" w:hAnsi="Montserrat"/>
                          <w:b/>
                          <w:bCs/>
                          <w:color w:val="413C91"/>
                          <w:sz w:val="17"/>
                          <w:szCs w:val="17"/>
                        </w:rPr>
                        <w:t xml:space="preserve"> </w:t>
                      </w:r>
                      <w:r w:rsidRPr="00A07E8D"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</w:rPr>
                        <w:t xml:space="preserve">10-700-2 </w:t>
                      </w:r>
                      <w:r w:rsidRPr="00A07E8D">
                        <w:rPr>
                          <w:rFonts w:ascii="Montserrat" w:hAnsi="Montserrat"/>
                          <w:b/>
                          <w:bCs/>
                          <w:color w:val="413C91"/>
                          <w:sz w:val="17"/>
                          <w:szCs w:val="17"/>
                        </w:rPr>
                        <w:t xml:space="preserve">| </w:t>
                      </w:r>
                      <w:r w:rsidRPr="00A07E8D">
                        <w:rPr>
                          <w:rFonts w:ascii="Montserrat SemiBold" w:hAnsi="Montserrat SemiBold"/>
                          <w:b/>
                          <w:bCs/>
                          <w:color w:val="413C91"/>
                          <w:sz w:val="17"/>
                          <w:szCs w:val="17"/>
                        </w:rPr>
                        <w:t>IBAN</w:t>
                      </w:r>
                      <w:r w:rsidRPr="00A07E8D">
                        <w:rPr>
                          <w:rFonts w:ascii="Montserrat" w:hAnsi="Montserrat"/>
                          <w:b/>
                          <w:bCs/>
                          <w:color w:val="413C91"/>
                          <w:sz w:val="17"/>
                          <w:szCs w:val="17"/>
                        </w:rPr>
                        <w:t xml:space="preserve"> </w:t>
                      </w:r>
                      <w:r w:rsidRPr="00A07E8D"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</w:rPr>
                        <w:t>CH</w:t>
                      </w:r>
                      <w:r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  <w:lang w:val="en-US"/>
                        </w:rPr>
                        <w:t>08 0900 0000 1000 0700 2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E498C" w:rsidRPr="00455867">
        <w:rPr>
          <w:rFonts w:ascii="Montserrat" w:hAnsi="Montserrat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F12917" wp14:editId="04C24F78">
                <wp:simplePos x="0" y="0"/>
                <wp:positionH relativeFrom="column">
                  <wp:posOffset>541020</wp:posOffset>
                </wp:positionH>
                <wp:positionV relativeFrom="page">
                  <wp:posOffset>9716498</wp:posOffset>
                </wp:positionV>
                <wp:extent cx="1152525" cy="358140"/>
                <wp:effectExtent l="0" t="0" r="0" b="381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44F7A" w14:textId="77777777" w:rsidR="000C4FC4" w:rsidRPr="000C4FC4" w:rsidRDefault="000C4FC4" w:rsidP="000C4FC4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37"/>
                                <w:szCs w:val="37"/>
                              </w:rPr>
                            </w:pPr>
                            <w:r w:rsidRPr="000C4FC4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37"/>
                                <w:szCs w:val="37"/>
                              </w:rPr>
                              <w:t>dmr.c</w:t>
                            </w:r>
                            <w:r w:rsidR="00A07E8D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37"/>
                                <w:szCs w:val="37"/>
                              </w:rPr>
                              <w:t>h</w:t>
                            </w:r>
                            <w:r w:rsidR="000B11A8" w:rsidRPr="001C5EF9">
                              <w:rPr>
                                <w:rFonts w:ascii="Montserrat" w:hAnsi="Montserrat"/>
                                <w:b/>
                                <w:noProof/>
                                <w:color w:val="413C91"/>
                                <w:sz w:val="37"/>
                                <w:szCs w:val="37"/>
                              </w:rPr>
                              <w:drawing>
                                <wp:inline distT="0" distB="0" distL="0" distR="0" wp14:anchorId="065881B5" wp14:editId="0C74AD89">
                                  <wp:extent cx="960120" cy="123825"/>
                                  <wp:effectExtent l="0" t="0" r="0" b="0"/>
                                  <wp:docPr id="8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4FC4">
                              <w:rPr>
                                <w:rFonts w:ascii="Montserrat" w:hAnsi="Montserrat"/>
                                <w:b/>
                                <w:bCs/>
                                <w:color w:val="413C91"/>
                                <w:sz w:val="37"/>
                                <w:szCs w:val="3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EF12917" id="Zone de texte 6" o:spid="_x0000_s1028" type="#_x0000_t202" style="position:absolute;left:0;text-align:left;margin-left:42.6pt;margin-top:765.1pt;width:90.75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" filled="f" stroked="f">
                <v:textbox>
                  <w:txbxContent>
                    <w:p w14:paraId="22744F7A" w14:textId="77777777" w:rsidR="000C4FC4" w:rsidRPr="000C4FC4" w:rsidRDefault="000C4FC4" w:rsidP="000C4FC4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413C91"/>
                          <w:sz w:val="37"/>
                          <w:szCs w:val="37"/>
                        </w:rPr>
                      </w:pPr>
                      <w:r w:rsidRPr="000C4FC4">
                        <w:rPr>
                          <w:rFonts w:ascii="Montserrat" w:hAnsi="Montserrat"/>
                          <w:b/>
                          <w:bCs/>
                          <w:color w:val="413C91"/>
                          <w:sz w:val="37"/>
                          <w:szCs w:val="37"/>
                        </w:rPr>
                        <w:t>dmr.c</w:t>
                      </w:r>
                      <w:r w:rsidR="00A07E8D">
                        <w:rPr>
                          <w:rFonts w:ascii="Montserrat" w:hAnsi="Montserrat"/>
                          <w:b/>
                          <w:bCs/>
                          <w:color w:val="413C91"/>
                          <w:sz w:val="37"/>
                          <w:szCs w:val="37"/>
                        </w:rPr>
                        <w:t>h</w:t>
                      </w:r>
                      <w:r w:rsidR="000B11A8" w:rsidRPr="001C5EF9">
                        <w:rPr>
                          <w:rFonts w:ascii="Montserrat" w:hAnsi="Montserrat"/>
                          <w:b/>
                          <w:noProof/>
                          <w:color w:val="413C91"/>
                          <w:sz w:val="37"/>
                          <w:szCs w:val="37"/>
                        </w:rPr>
                        <w:drawing>
                          <wp:inline distT="0" distB="0" distL="0" distR="0" wp14:anchorId="065881B5" wp14:editId="0C74AD89">
                            <wp:extent cx="960120" cy="123825"/>
                            <wp:effectExtent l="0" t="0" r="0" b="0"/>
                            <wp:docPr id="8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4FC4">
                        <w:rPr>
                          <w:rFonts w:ascii="Montserrat" w:hAnsi="Montserrat"/>
                          <w:b/>
                          <w:bCs/>
                          <w:color w:val="413C91"/>
                          <w:sz w:val="37"/>
                          <w:szCs w:val="37"/>
                        </w:rPr>
                        <w:t>h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A2E91">
        <w:rPr>
          <w:rFonts w:ascii="Montserrat" w:hAnsi="Montserrat"/>
          <w:b/>
          <w:bCs/>
          <w:sz w:val="26"/>
          <w:szCs w:val="26"/>
        </w:rPr>
        <w:t>Annonce de collecte</w:t>
      </w:r>
    </w:p>
    <w:p w14:paraId="539B5167" w14:textId="554D2092" w:rsidR="00CA1AEE" w:rsidRDefault="0015116E" w:rsidP="00CA1AEE">
      <w:pPr>
        <w:ind w:left="2410" w:right="1826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</w:t>
      </w:r>
      <w:r w:rsidRPr="00CA1AEE">
        <w:rPr>
          <w:rFonts w:ascii="Montserrat" w:hAnsi="Montserrat"/>
          <w:sz w:val="20"/>
          <w:szCs w:val="20"/>
        </w:rPr>
        <w:t xml:space="preserve">u nom des </w:t>
      </w:r>
      <w:r w:rsidR="002528EE">
        <w:rPr>
          <w:rFonts w:ascii="Montserrat" w:hAnsi="Montserrat"/>
          <w:sz w:val="20"/>
          <w:szCs w:val="20"/>
        </w:rPr>
        <w:t>É</w:t>
      </w:r>
      <w:r w:rsidRPr="00CA1AEE">
        <w:rPr>
          <w:rFonts w:ascii="Montserrat" w:hAnsi="Montserrat"/>
          <w:sz w:val="20"/>
          <w:szCs w:val="20"/>
        </w:rPr>
        <w:t>glises réformées romandes</w:t>
      </w:r>
      <w:r>
        <w:rPr>
          <w:rFonts w:ascii="Montserrat" w:hAnsi="Montserrat"/>
          <w:sz w:val="20"/>
          <w:szCs w:val="20"/>
        </w:rPr>
        <w:t xml:space="preserve">, </w:t>
      </w:r>
      <w:r w:rsidR="002528EE">
        <w:rPr>
          <w:rFonts w:ascii="Montserrat" w:hAnsi="Montserrat"/>
          <w:sz w:val="20"/>
          <w:szCs w:val="20"/>
        </w:rPr>
        <w:t>en 2021</w:t>
      </w:r>
      <w:r>
        <w:rPr>
          <w:rFonts w:ascii="Montserrat" w:hAnsi="Montserrat"/>
          <w:sz w:val="20"/>
          <w:szCs w:val="20"/>
        </w:rPr>
        <w:t xml:space="preserve"> </w:t>
      </w:r>
      <w:r w:rsidR="00CA1AEE">
        <w:rPr>
          <w:rFonts w:ascii="Montserrat" w:hAnsi="Montserrat"/>
          <w:sz w:val="20"/>
          <w:szCs w:val="20"/>
        </w:rPr>
        <w:t xml:space="preserve">DM </w:t>
      </w:r>
      <w:r>
        <w:rPr>
          <w:rFonts w:ascii="Montserrat" w:hAnsi="Montserrat"/>
          <w:sz w:val="20"/>
          <w:szCs w:val="20"/>
        </w:rPr>
        <w:t>soutien</w:t>
      </w:r>
      <w:r w:rsidR="00EB64A0">
        <w:rPr>
          <w:rFonts w:ascii="Montserrat" w:hAnsi="Montserrat"/>
          <w:sz w:val="20"/>
          <w:szCs w:val="20"/>
        </w:rPr>
        <w:t>t</w:t>
      </w:r>
      <w:r w:rsidR="00CA1AEE">
        <w:rPr>
          <w:rFonts w:ascii="Montserrat" w:hAnsi="Montserrat"/>
          <w:sz w:val="20"/>
          <w:szCs w:val="20"/>
        </w:rPr>
        <w:t xml:space="preserve"> </w:t>
      </w:r>
      <w:r w:rsidR="00CA1AEE" w:rsidRPr="00CA1AEE">
        <w:rPr>
          <w:rFonts w:ascii="Montserrat" w:hAnsi="Montserrat"/>
          <w:sz w:val="20"/>
          <w:szCs w:val="20"/>
        </w:rPr>
        <w:t>la Cevaa</w:t>
      </w:r>
      <w:r>
        <w:rPr>
          <w:rFonts w:ascii="Montserrat" w:hAnsi="Montserrat"/>
          <w:sz w:val="20"/>
          <w:szCs w:val="20"/>
        </w:rPr>
        <w:t xml:space="preserve"> à hauteur de</w:t>
      </w:r>
      <w:r w:rsidR="00CA1AEE" w:rsidRPr="00CA1AEE">
        <w:rPr>
          <w:rFonts w:ascii="Montserrat" w:hAnsi="Montserrat"/>
          <w:sz w:val="20"/>
          <w:szCs w:val="20"/>
        </w:rPr>
        <w:t xml:space="preserve"> CHF 337'600</w:t>
      </w:r>
      <w:r>
        <w:rPr>
          <w:rFonts w:ascii="Montserrat" w:hAnsi="Montserrat"/>
          <w:sz w:val="20"/>
          <w:szCs w:val="20"/>
        </w:rPr>
        <w:t>,</w:t>
      </w:r>
      <w:r w:rsidR="00CA1AEE" w:rsidRPr="00CA1AEE">
        <w:rPr>
          <w:rFonts w:ascii="Montserrat" w:hAnsi="Montserrat"/>
          <w:sz w:val="20"/>
          <w:szCs w:val="20"/>
        </w:rPr>
        <w:t xml:space="preserve"> </w:t>
      </w:r>
      <w:r w:rsidR="00CA1AEE">
        <w:rPr>
          <w:rFonts w:ascii="Montserrat" w:hAnsi="Montserrat"/>
          <w:sz w:val="20"/>
          <w:szCs w:val="20"/>
        </w:rPr>
        <w:t>dont le budget total est</w:t>
      </w:r>
      <w:r w:rsidR="002528EE">
        <w:rPr>
          <w:rFonts w:ascii="Montserrat" w:hAnsi="Montserrat"/>
          <w:sz w:val="20"/>
          <w:szCs w:val="20"/>
        </w:rPr>
        <w:t xml:space="preserve"> de</w:t>
      </w:r>
      <w:r w:rsidR="00CA1AEE">
        <w:rPr>
          <w:rFonts w:ascii="Montserrat" w:hAnsi="Montserrat"/>
          <w:sz w:val="20"/>
          <w:szCs w:val="20"/>
        </w:rPr>
        <w:t xml:space="preserve"> </w:t>
      </w:r>
      <w:r w:rsidR="00EB64A0">
        <w:rPr>
          <w:rFonts w:ascii="Montserrat" w:hAnsi="Montserrat"/>
          <w:sz w:val="20"/>
          <w:szCs w:val="20"/>
        </w:rPr>
        <w:t>CHF</w:t>
      </w:r>
      <w:r w:rsidR="00CA1AEE" w:rsidRPr="00CA1AEE">
        <w:rPr>
          <w:rFonts w:ascii="Montserrat" w:hAnsi="Montserrat"/>
          <w:sz w:val="20"/>
          <w:szCs w:val="20"/>
        </w:rPr>
        <w:t xml:space="preserve"> </w:t>
      </w:r>
      <w:r w:rsidR="002C5B72">
        <w:rPr>
          <w:rFonts w:ascii="Montserrat" w:hAnsi="Montserrat"/>
          <w:sz w:val="20"/>
          <w:szCs w:val="20"/>
        </w:rPr>
        <w:t>2</w:t>
      </w:r>
      <w:r w:rsidR="00CA1AEE" w:rsidRPr="00CA1AEE">
        <w:rPr>
          <w:rFonts w:ascii="Montserrat" w:hAnsi="Montserrat"/>
          <w:sz w:val="20"/>
          <w:szCs w:val="20"/>
        </w:rPr>
        <w:t>'</w:t>
      </w:r>
      <w:r w:rsidR="002C5B72">
        <w:rPr>
          <w:rFonts w:ascii="Montserrat" w:hAnsi="Montserrat"/>
          <w:sz w:val="20"/>
          <w:szCs w:val="20"/>
        </w:rPr>
        <w:t>1</w:t>
      </w:r>
      <w:r w:rsidR="00EB64A0">
        <w:rPr>
          <w:rFonts w:ascii="Montserrat" w:hAnsi="Montserrat"/>
          <w:sz w:val="20"/>
          <w:szCs w:val="20"/>
        </w:rPr>
        <w:t>07</w:t>
      </w:r>
      <w:r w:rsidR="00CA1AEE" w:rsidRPr="00CA1AEE">
        <w:rPr>
          <w:rFonts w:ascii="Montserrat" w:hAnsi="Montserrat"/>
          <w:sz w:val="20"/>
          <w:szCs w:val="20"/>
        </w:rPr>
        <w:t>'000</w:t>
      </w:r>
      <w:r w:rsidR="00EB64A0">
        <w:rPr>
          <w:rFonts w:ascii="Montserrat" w:hAnsi="Montserrat"/>
          <w:sz w:val="20"/>
          <w:szCs w:val="20"/>
        </w:rPr>
        <w:t xml:space="preserve"> [l’équivalent de </w:t>
      </w:r>
      <w:r w:rsidR="00EB64A0" w:rsidRPr="00CA1AEE">
        <w:rPr>
          <w:rFonts w:ascii="Montserrat" w:hAnsi="Montserrat"/>
          <w:sz w:val="20"/>
          <w:szCs w:val="20"/>
        </w:rPr>
        <w:t xml:space="preserve">€ </w:t>
      </w:r>
      <w:r w:rsidR="002C5B72" w:rsidRPr="002C5B72">
        <w:rPr>
          <w:rFonts w:ascii="Montserrat" w:hAnsi="Montserrat"/>
          <w:sz w:val="20"/>
          <w:szCs w:val="20"/>
        </w:rPr>
        <w:t>1</w:t>
      </w:r>
      <w:r w:rsidR="002C5B72">
        <w:rPr>
          <w:rFonts w:ascii="Montserrat" w:hAnsi="Montserrat"/>
          <w:sz w:val="20"/>
          <w:szCs w:val="20"/>
        </w:rPr>
        <w:t>'</w:t>
      </w:r>
      <w:r w:rsidR="002C5B72" w:rsidRPr="002C5B72">
        <w:rPr>
          <w:rFonts w:ascii="Montserrat" w:hAnsi="Montserrat"/>
          <w:sz w:val="20"/>
          <w:szCs w:val="20"/>
        </w:rPr>
        <w:t>964</w:t>
      </w:r>
      <w:r w:rsidR="002C5B72">
        <w:rPr>
          <w:rFonts w:ascii="Montserrat" w:hAnsi="Montserrat"/>
          <w:sz w:val="20"/>
          <w:szCs w:val="20"/>
        </w:rPr>
        <w:t>’</w:t>
      </w:r>
      <w:r w:rsidR="002C5B72" w:rsidRPr="002C5B72">
        <w:rPr>
          <w:rFonts w:ascii="Montserrat" w:hAnsi="Montserrat"/>
          <w:sz w:val="20"/>
          <w:szCs w:val="20"/>
        </w:rPr>
        <w:t>434</w:t>
      </w:r>
      <w:r w:rsidR="00EB64A0">
        <w:rPr>
          <w:rFonts w:ascii="Montserrat" w:hAnsi="Montserrat"/>
          <w:sz w:val="20"/>
          <w:szCs w:val="20"/>
        </w:rPr>
        <w:t>].</w:t>
      </w:r>
    </w:p>
    <w:p w14:paraId="68C9E5BF" w14:textId="088EB01E" w:rsidR="00CA1AEE" w:rsidRPr="00CA1AEE" w:rsidRDefault="00CA1AEE" w:rsidP="00CA1AEE">
      <w:pPr>
        <w:ind w:left="2410" w:right="1826"/>
        <w:rPr>
          <w:rFonts w:ascii="Montserrat" w:hAnsi="Montserrat"/>
          <w:sz w:val="20"/>
          <w:szCs w:val="20"/>
        </w:rPr>
      </w:pPr>
      <w:r w:rsidRPr="00CA1AEE">
        <w:rPr>
          <w:rFonts w:ascii="Montserrat" w:hAnsi="Montserrat"/>
          <w:sz w:val="20"/>
          <w:szCs w:val="20"/>
        </w:rPr>
        <w:t>VOTRE DON CONTRIBUE A FINANCER</w:t>
      </w:r>
    </w:p>
    <w:p w14:paraId="247FB40B" w14:textId="6B117ED4" w:rsidR="00CA1AEE" w:rsidRPr="00CA1AEE" w:rsidRDefault="00CA1AEE" w:rsidP="00CA1AEE">
      <w:pPr>
        <w:ind w:left="2410" w:right="1826"/>
        <w:rPr>
          <w:rFonts w:ascii="Montserrat" w:hAnsi="Montserrat"/>
          <w:sz w:val="20"/>
          <w:szCs w:val="20"/>
        </w:rPr>
      </w:pPr>
      <w:r w:rsidRPr="00CA1AEE">
        <w:rPr>
          <w:rFonts w:ascii="Montserrat" w:hAnsi="Montserrat"/>
          <w:sz w:val="20"/>
          <w:szCs w:val="20"/>
        </w:rPr>
        <w:t>-</w:t>
      </w:r>
      <w:r w:rsidRPr="00CA1AEE">
        <w:rPr>
          <w:rFonts w:ascii="Montserrat" w:hAnsi="Montserrat"/>
          <w:sz w:val="20"/>
          <w:szCs w:val="20"/>
        </w:rPr>
        <w:tab/>
        <w:t>45 projets</w:t>
      </w:r>
      <w:r>
        <w:rPr>
          <w:rFonts w:ascii="Montserrat" w:hAnsi="Montserrat"/>
          <w:sz w:val="20"/>
          <w:szCs w:val="20"/>
        </w:rPr>
        <w:t xml:space="preserve"> dans le monde, dont la Suisse</w:t>
      </w:r>
    </w:p>
    <w:p w14:paraId="522AD3CD" w14:textId="5A2BF2D8" w:rsidR="00CA1AEE" w:rsidRPr="00CA1AEE" w:rsidRDefault="00CA1AEE" w:rsidP="00CA1AEE">
      <w:pPr>
        <w:ind w:left="2410" w:right="1826"/>
        <w:rPr>
          <w:rFonts w:ascii="Montserrat" w:hAnsi="Montserrat"/>
          <w:sz w:val="20"/>
          <w:szCs w:val="20"/>
        </w:rPr>
      </w:pPr>
      <w:r w:rsidRPr="00CA1AEE">
        <w:rPr>
          <w:rFonts w:ascii="Montserrat" w:hAnsi="Montserrat"/>
          <w:sz w:val="20"/>
          <w:szCs w:val="20"/>
        </w:rPr>
        <w:t>-</w:t>
      </w:r>
      <w:r w:rsidRPr="00CA1AEE">
        <w:rPr>
          <w:rFonts w:ascii="Montserrat" w:hAnsi="Montserrat"/>
          <w:sz w:val="20"/>
          <w:szCs w:val="20"/>
        </w:rPr>
        <w:tab/>
        <w:t>5 envoyé.e.s</w:t>
      </w:r>
      <w:r>
        <w:rPr>
          <w:rFonts w:ascii="Montserrat" w:hAnsi="Montserrat"/>
          <w:sz w:val="20"/>
          <w:szCs w:val="20"/>
        </w:rPr>
        <w:t> :</w:t>
      </w:r>
      <w:r w:rsidRPr="00CA1AEE">
        <w:rPr>
          <w:rFonts w:ascii="Montserrat" w:hAnsi="Montserrat"/>
          <w:sz w:val="20"/>
          <w:szCs w:val="20"/>
        </w:rPr>
        <w:t xml:space="preserve"> au Cameroun, au Maroc, à l’île Maurice, à l’île de la Réunion et en Suisse</w:t>
      </w:r>
    </w:p>
    <w:p w14:paraId="500C3617" w14:textId="46F626F3" w:rsidR="00CA1AEE" w:rsidRPr="00CA1AEE" w:rsidRDefault="00CA1AEE" w:rsidP="00CA1AEE">
      <w:pPr>
        <w:ind w:left="2410" w:right="1826"/>
        <w:rPr>
          <w:rFonts w:ascii="Montserrat" w:hAnsi="Montserrat"/>
          <w:sz w:val="20"/>
          <w:szCs w:val="20"/>
        </w:rPr>
      </w:pPr>
      <w:r w:rsidRPr="00CA1AEE">
        <w:rPr>
          <w:rFonts w:ascii="Montserrat" w:hAnsi="Montserrat"/>
          <w:sz w:val="20"/>
          <w:szCs w:val="20"/>
        </w:rPr>
        <w:t>-</w:t>
      </w:r>
      <w:r w:rsidRPr="00CA1AEE">
        <w:rPr>
          <w:rFonts w:ascii="Montserrat" w:hAnsi="Montserrat"/>
          <w:sz w:val="20"/>
          <w:szCs w:val="20"/>
        </w:rPr>
        <w:tab/>
      </w:r>
      <w:r w:rsidR="003817E5" w:rsidRPr="003817E5">
        <w:rPr>
          <w:rFonts w:ascii="Montserrat" w:hAnsi="Montserrat"/>
          <w:sz w:val="20"/>
          <w:szCs w:val="20"/>
        </w:rPr>
        <w:t>15 boursiers et boursières, dont 8 ont débuté en 2021, dans divers domaines (théologie, médecine, agriculture, science de l’éducation etc.)</w:t>
      </w:r>
    </w:p>
    <w:p w14:paraId="11A90E90" w14:textId="193B6E60" w:rsidR="00CA1AEE" w:rsidRDefault="00CA1AEE" w:rsidP="00CA1AEE">
      <w:pPr>
        <w:ind w:left="2410" w:right="1826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</w:t>
      </w:r>
      <w:r w:rsidRPr="00CA1AEE">
        <w:rPr>
          <w:rFonts w:ascii="Montserrat" w:hAnsi="Montserrat"/>
          <w:sz w:val="20"/>
          <w:szCs w:val="20"/>
        </w:rPr>
        <w:t>our surmonter l</w:t>
      </w:r>
      <w:r w:rsidR="0015116E">
        <w:rPr>
          <w:rFonts w:ascii="Montserrat" w:hAnsi="Montserrat"/>
          <w:sz w:val="20"/>
          <w:szCs w:val="20"/>
        </w:rPr>
        <w:t xml:space="preserve">es effets de </w:t>
      </w:r>
      <w:r w:rsidR="002528EE">
        <w:rPr>
          <w:rFonts w:ascii="Montserrat" w:hAnsi="Montserrat"/>
          <w:sz w:val="20"/>
          <w:szCs w:val="20"/>
        </w:rPr>
        <w:t xml:space="preserve">la </w:t>
      </w:r>
      <w:r w:rsidR="0015116E">
        <w:rPr>
          <w:rFonts w:ascii="Montserrat" w:hAnsi="Montserrat"/>
          <w:sz w:val="20"/>
          <w:szCs w:val="20"/>
        </w:rPr>
        <w:t xml:space="preserve">crise, liés à la </w:t>
      </w:r>
      <w:r w:rsidRPr="00CA1AEE">
        <w:rPr>
          <w:rFonts w:ascii="Montserrat" w:hAnsi="Montserrat"/>
          <w:sz w:val="20"/>
          <w:szCs w:val="20"/>
        </w:rPr>
        <w:t>pandémie, nous devons nous serrer les coudes. Vous aussi, soutenez les</w:t>
      </w:r>
      <w:r w:rsidR="0015116E">
        <w:rPr>
          <w:rFonts w:ascii="Montserrat" w:hAnsi="Montserrat"/>
          <w:sz w:val="20"/>
          <w:szCs w:val="20"/>
        </w:rPr>
        <w:t xml:space="preserve"> projets des </w:t>
      </w:r>
      <w:r w:rsidR="00EB64A0">
        <w:rPr>
          <w:rFonts w:ascii="Montserrat" w:hAnsi="Montserrat"/>
          <w:sz w:val="20"/>
          <w:szCs w:val="20"/>
        </w:rPr>
        <w:t xml:space="preserve">Églises </w:t>
      </w:r>
      <w:r w:rsidRPr="00CA1AEE">
        <w:rPr>
          <w:rFonts w:ascii="Montserrat" w:hAnsi="Montserrat"/>
          <w:sz w:val="20"/>
          <w:szCs w:val="20"/>
        </w:rPr>
        <w:t>en Suisse et à l’étranger.</w:t>
      </w:r>
    </w:p>
    <w:p w14:paraId="49464102" w14:textId="50D89720" w:rsidR="0015116E" w:rsidRDefault="00CA1AEE" w:rsidP="00CA1AEE">
      <w:pPr>
        <w:ind w:left="2410" w:right="1826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G</w:t>
      </w:r>
      <w:r w:rsidRPr="00CA1AEE">
        <w:rPr>
          <w:rFonts w:ascii="Montserrat" w:hAnsi="Montserrat"/>
          <w:sz w:val="20"/>
          <w:szCs w:val="20"/>
        </w:rPr>
        <w:t xml:space="preserve">râce à votre don, vous </w:t>
      </w:r>
      <w:r w:rsidR="0015116E">
        <w:rPr>
          <w:rFonts w:ascii="Montserrat" w:hAnsi="Montserrat"/>
          <w:sz w:val="20"/>
          <w:szCs w:val="20"/>
        </w:rPr>
        <w:t>rendez possible l</w:t>
      </w:r>
      <w:r w:rsidR="0015116E" w:rsidRPr="0015116E">
        <w:rPr>
          <w:rFonts w:ascii="Montserrat" w:hAnsi="Montserrat"/>
          <w:sz w:val="20"/>
          <w:szCs w:val="20"/>
        </w:rPr>
        <w:t>’entraide</w:t>
      </w:r>
      <w:r w:rsidR="0015116E">
        <w:rPr>
          <w:rFonts w:ascii="Montserrat" w:hAnsi="Montserrat"/>
          <w:sz w:val="20"/>
          <w:szCs w:val="20"/>
        </w:rPr>
        <w:t xml:space="preserve"> entre les Églises membres</w:t>
      </w:r>
      <w:r w:rsidR="0015116E" w:rsidRPr="0015116E">
        <w:rPr>
          <w:rFonts w:ascii="Montserrat" w:hAnsi="Montserrat"/>
          <w:sz w:val="20"/>
          <w:szCs w:val="20"/>
        </w:rPr>
        <w:t xml:space="preserve"> </w:t>
      </w:r>
      <w:r w:rsidR="0015116E">
        <w:rPr>
          <w:rFonts w:ascii="Montserrat" w:hAnsi="Montserrat"/>
          <w:sz w:val="20"/>
          <w:szCs w:val="20"/>
        </w:rPr>
        <w:t xml:space="preserve">de la Cevaa </w:t>
      </w:r>
      <w:r w:rsidR="0015116E" w:rsidRPr="0015116E">
        <w:rPr>
          <w:rFonts w:ascii="Montserrat" w:hAnsi="Montserrat"/>
          <w:sz w:val="20"/>
          <w:szCs w:val="20"/>
        </w:rPr>
        <w:t xml:space="preserve">pour mieux accomplir </w:t>
      </w:r>
      <w:r w:rsidR="0015116E">
        <w:rPr>
          <w:rFonts w:ascii="Montserrat" w:hAnsi="Montserrat"/>
          <w:sz w:val="20"/>
          <w:szCs w:val="20"/>
        </w:rPr>
        <w:t>la</w:t>
      </w:r>
      <w:r w:rsidR="0015116E" w:rsidRPr="0015116E">
        <w:rPr>
          <w:rFonts w:ascii="Montserrat" w:hAnsi="Montserrat"/>
          <w:sz w:val="20"/>
          <w:szCs w:val="20"/>
        </w:rPr>
        <w:t xml:space="preserve"> </w:t>
      </w:r>
      <w:r w:rsidR="0015116E">
        <w:rPr>
          <w:rFonts w:ascii="Montserrat" w:hAnsi="Montserrat"/>
          <w:sz w:val="20"/>
          <w:szCs w:val="20"/>
        </w:rPr>
        <w:t>« </w:t>
      </w:r>
      <w:r w:rsidR="0015116E" w:rsidRPr="0015116E">
        <w:rPr>
          <w:rFonts w:ascii="Montserrat" w:hAnsi="Montserrat"/>
          <w:sz w:val="20"/>
          <w:szCs w:val="20"/>
        </w:rPr>
        <w:t>mission commune</w:t>
      </w:r>
      <w:r w:rsidR="0015116E">
        <w:rPr>
          <w:rFonts w:ascii="Montserrat" w:hAnsi="Montserrat"/>
          <w:sz w:val="20"/>
          <w:szCs w:val="20"/>
        </w:rPr>
        <w:t> »</w:t>
      </w:r>
      <w:r w:rsidRPr="00CA1AEE">
        <w:rPr>
          <w:rFonts w:ascii="Montserrat" w:hAnsi="Montserrat"/>
          <w:sz w:val="20"/>
          <w:szCs w:val="20"/>
        </w:rPr>
        <w:t>.</w:t>
      </w:r>
    </w:p>
    <w:p w14:paraId="2460C251" w14:textId="769EE864" w:rsidR="00FE587E" w:rsidRDefault="00CA1AEE" w:rsidP="00CA1AEE">
      <w:pPr>
        <w:ind w:left="2410" w:right="1826"/>
        <w:rPr>
          <w:rFonts w:ascii="Montserrat" w:hAnsi="Montserrat"/>
          <w:sz w:val="20"/>
          <w:szCs w:val="20"/>
        </w:rPr>
      </w:pPr>
      <w:r w:rsidRPr="00CA1AEE">
        <w:rPr>
          <w:rFonts w:ascii="Montserrat" w:hAnsi="Montserrat"/>
          <w:sz w:val="20"/>
          <w:szCs w:val="20"/>
        </w:rPr>
        <w:t>Un grand merci pour votre contribution !</w:t>
      </w:r>
    </w:p>
    <w:p w14:paraId="7D339DD3" w14:textId="77777777" w:rsidR="00CA1AEE" w:rsidRPr="00455867" w:rsidRDefault="00CA1AEE" w:rsidP="00CA1AEE">
      <w:pPr>
        <w:ind w:left="2410" w:right="1826"/>
        <w:rPr>
          <w:rFonts w:ascii="Montserrat" w:hAnsi="Montserrat"/>
          <w:sz w:val="20"/>
          <w:szCs w:val="20"/>
        </w:rPr>
      </w:pPr>
    </w:p>
    <w:p w14:paraId="4B82A46F" w14:textId="77777777" w:rsidR="00455867" w:rsidRPr="00455867" w:rsidRDefault="00455867" w:rsidP="000D62E7">
      <w:pPr>
        <w:ind w:left="2410" w:right="1826"/>
        <w:jc w:val="both"/>
        <w:rPr>
          <w:rFonts w:ascii="Montserrat" w:hAnsi="Montserrat"/>
          <w:sz w:val="20"/>
          <w:szCs w:val="20"/>
        </w:rPr>
      </w:pPr>
    </w:p>
    <w:sectPr w:rsidR="00455867" w:rsidRPr="00455867" w:rsidSect="00BD1571">
      <w:headerReference w:type="default" r:id="rId10"/>
      <w:pgSz w:w="11906" w:h="16838"/>
      <w:pgMar w:top="1168" w:right="0" w:bottom="1758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2A5DD" w14:textId="77777777" w:rsidR="00AF1F48" w:rsidRDefault="00AF1F48" w:rsidP="00BD1571">
      <w:pPr>
        <w:spacing w:after="0" w:line="240" w:lineRule="auto"/>
      </w:pPr>
      <w:r>
        <w:separator/>
      </w:r>
    </w:p>
  </w:endnote>
  <w:endnote w:type="continuationSeparator" w:id="0">
    <w:p w14:paraId="35DE4999" w14:textId="77777777" w:rsidR="00AF1F48" w:rsidRDefault="00AF1F48" w:rsidP="00BD1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F68AA" w14:textId="77777777" w:rsidR="00AF1F48" w:rsidRDefault="00AF1F48" w:rsidP="00BD1571">
      <w:pPr>
        <w:spacing w:after="0" w:line="240" w:lineRule="auto"/>
      </w:pPr>
      <w:r>
        <w:separator/>
      </w:r>
    </w:p>
  </w:footnote>
  <w:footnote w:type="continuationSeparator" w:id="0">
    <w:p w14:paraId="2B523D63" w14:textId="77777777" w:rsidR="00AF1F48" w:rsidRDefault="00AF1F48" w:rsidP="00BD1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79FF5" w14:textId="77777777" w:rsidR="00BD1571" w:rsidRDefault="00BD1571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1B3158" wp14:editId="4840D4EF">
          <wp:simplePos x="0" y="0"/>
          <wp:positionH relativeFrom="column">
            <wp:posOffset>1163320</wp:posOffset>
          </wp:positionH>
          <wp:positionV relativeFrom="paragraph">
            <wp:posOffset>-219265</wp:posOffset>
          </wp:positionV>
          <wp:extent cx="451262" cy="425417"/>
          <wp:effectExtent l="0" t="0" r="635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262" cy="425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90314E" w14:textId="77777777" w:rsidR="00BD1571" w:rsidRDefault="00BD15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trackRevisions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48"/>
    <w:rsid w:val="0003671A"/>
    <w:rsid w:val="00062312"/>
    <w:rsid w:val="00085573"/>
    <w:rsid w:val="000A2E91"/>
    <w:rsid w:val="000B11A8"/>
    <w:rsid w:val="000C1D04"/>
    <w:rsid w:val="000C4FC4"/>
    <w:rsid w:val="000D62E7"/>
    <w:rsid w:val="001252EC"/>
    <w:rsid w:val="0015116E"/>
    <w:rsid w:val="00155654"/>
    <w:rsid w:val="001C0309"/>
    <w:rsid w:val="001C5EF9"/>
    <w:rsid w:val="001E2B95"/>
    <w:rsid w:val="00201CA7"/>
    <w:rsid w:val="002528EE"/>
    <w:rsid w:val="00262652"/>
    <w:rsid w:val="00296F6E"/>
    <w:rsid w:val="002C5B72"/>
    <w:rsid w:val="003756E1"/>
    <w:rsid w:val="003817E5"/>
    <w:rsid w:val="00455867"/>
    <w:rsid w:val="004B3A6D"/>
    <w:rsid w:val="004D7A99"/>
    <w:rsid w:val="005645F5"/>
    <w:rsid w:val="00632A6E"/>
    <w:rsid w:val="00662EBB"/>
    <w:rsid w:val="00844653"/>
    <w:rsid w:val="0089777A"/>
    <w:rsid w:val="008B1F8B"/>
    <w:rsid w:val="008E498C"/>
    <w:rsid w:val="009D0638"/>
    <w:rsid w:val="00A07E8D"/>
    <w:rsid w:val="00A22098"/>
    <w:rsid w:val="00A56F97"/>
    <w:rsid w:val="00AF1F48"/>
    <w:rsid w:val="00B314BE"/>
    <w:rsid w:val="00B5078C"/>
    <w:rsid w:val="00BD1571"/>
    <w:rsid w:val="00CA1AEE"/>
    <w:rsid w:val="00E44C8D"/>
    <w:rsid w:val="00E7531D"/>
    <w:rsid w:val="00EB64A0"/>
    <w:rsid w:val="00F01178"/>
    <w:rsid w:val="00FE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64AC9622"/>
  <w15:chartTrackingRefBased/>
  <w15:docId w15:val="{17D52E9C-9A04-4B66-A060-B178B3F0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E8D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867"/>
    <w:rPr>
      <w:rFonts w:ascii="Segoe UI" w:hAnsi="Segoe UI" w:cs="Segoe UI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BD1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57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D1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571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528E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528E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528E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528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528E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mr-dc.dmr.interne\templates$\lettre_avec_entete_model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E7430-8188-4C19-B692-2B47FAA2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lettre_avec_entete_modele</Template>
  <TotalTime>2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Zafindriaka Arintsoa</dc:creator>
  <cp:keywords/>
  <dc:description/>
  <cp:lastModifiedBy>Zafindriaka Arintsoa</cp:lastModifiedBy>
  <cp:revision>4</cp:revision>
  <cp:lastPrinted>2021-01-07T17:40:00Z</cp:lastPrinted>
  <dcterms:created xsi:type="dcterms:W3CDTF">2021-08-20T14:46:00Z</dcterms:created>
  <dcterms:modified xsi:type="dcterms:W3CDTF">2021-09-03T07:31:00Z</dcterms:modified>
</cp:coreProperties>
</file>